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C4CF3" w14:textId="29E6B894" w:rsidR="009861BA" w:rsidRDefault="009861BA" w:rsidP="009861BA">
      <w:pPr>
        <w:pStyle w:val="Kop1"/>
        <w:rPr>
          <w:shd w:val="clear" w:color="auto" w:fill="FFFFFF"/>
        </w:rPr>
      </w:pPr>
      <w:r>
        <w:rPr>
          <w:shd w:val="clear" w:color="auto" w:fill="FFFFFF"/>
        </w:rPr>
        <w:t>Verkeersworkshops in de pers: gouden tips om je kansen te vergroten.</w:t>
      </w:r>
    </w:p>
    <w:p w14:paraId="32CEBAA9" w14:textId="7B8DC505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Wil je lokale media uitnodigen voor je verkeersworkshop? Met deze tips vergroot je de kans dat jouw initiatief wordt opgepikt en gepubliceerd. </w:t>
      </w:r>
      <w:r w:rsidR="00905C49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Een mooie kans om dit mooie initiatief en jouw gemeente of organisatie in de kijker te zetten. </w:t>
      </w:r>
    </w:p>
    <w:p w14:paraId="13540ED8" w14:textId="77777777" w:rsid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</w:p>
    <w:p w14:paraId="2AD13CF7" w14:textId="7E090286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Nodig gericht</w:t>
      </w:r>
      <w:r w:rsidR="00596222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 xml:space="preserve"> pers</w:t>
      </w: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 xml:space="preserve"> uit (niet massaal)</w:t>
      </w:r>
    </w:p>
    <w:p w14:paraId="381CAA65" w14:textId="77777777" w:rsidR="009861BA" w:rsidRDefault="009861BA" w:rsidP="009D6660">
      <w:pPr>
        <w:numPr>
          <w:ilvl w:val="0"/>
          <w:numId w:val="5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Stuur je uitnodiging naar </w:t>
      </w: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lokale en regionale journalisten</w:t>
      </w: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(krant, radio, online)</w:t>
      </w:r>
    </w:p>
    <w:p w14:paraId="086BB3CC" w14:textId="70BEF04D" w:rsidR="00596222" w:rsidRPr="009861BA" w:rsidRDefault="00596222" w:rsidP="009D6660">
      <w:pPr>
        <w:numPr>
          <w:ilvl w:val="0"/>
          <w:numId w:val="5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>
        <w:rPr>
          <w:rFonts w:asciiTheme="majorHAnsi" w:hAnsiTheme="majorHAnsi" w:cstheme="majorHAnsi"/>
          <w:color w:val="000000"/>
          <w:szCs w:val="22"/>
          <w:shd w:val="clear" w:color="auto" w:fill="FFFFFF"/>
        </w:rPr>
        <w:t>Denk daarbij aan</w:t>
      </w:r>
      <w:r w:rsidR="00905C49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correspondenten van</w:t>
      </w:r>
      <w:r>
        <w:rPr>
          <w:rFonts w:asciiTheme="majorHAnsi" w:hAnsiTheme="majorHAnsi" w:cstheme="majorHAnsi"/>
          <w:color w:val="000000"/>
          <w:szCs w:val="22"/>
          <w:shd w:val="clear" w:color="auto" w:fill="FFFFFF"/>
        </w:rPr>
        <w:t>: HLN, Nieuwsblad, GVA, HBVL,</w:t>
      </w:r>
      <w:r w:rsidR="00905C49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radio 2, lokale TV en Radio,</w:t>
      </w:r>
      <w:r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</w:t>
      </w:r>
      <w:r w:rsidR="00905C49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zeer </w:t>
      </w:r>
      <w:r>
        <w:rPr>
          <w:rFonts w:asciiTheme="majorHAnsi" w:hAnsiTheme="majorHAnsi" w:cstheme="majorHAnsi"/>
          <w:color w:val="000000"/>
          <w:szCs w:val="22"/>
          <w:shd w:val="clear" w:color="auto" w:fill="FFFFFF"/>
        </w:rPr>
        <w:t>lokale</w:t>
      </w:r>
      <w:r w:rsidR="00905C49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pers.</w:t>
      </w:r>
    </w:p>
    <w:p w14:paraId="3EC1B64A" w14:textId="7B124000" w:rsidR="009861BA" w:rsidRPr="009861BA" w:rsidRDefault="009861BA" w:rsidP="009D6660">
      <w:pPr>
        <w:numPr>
          <w:ilvl w:val="0"/>
          <w:numId w:val="5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Vermijd algemene mailboxen → probeer</w:t>
      </w:r>
      <w:r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indien mogelijk</w:t>
      </w: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</w:t>
      </w: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een naam van een journalist</w:t>
      </w:r>
    </w:p>
    <w:p w14:paraId="287B074E" w14:textId="77777777" w:rsidR="009861BA" w:rsidRPr="009861BA" w:rsidRDefault="009861BA" w:rsidP="009D6660">
      <w:pPr>
        <w:numPr>
          <w:ilvl w:val="0"/>
          <w:numId w:val="5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Kijk wie eerder schreef over mobiliteit, senioren of lokale initiatieven</w:t>
      </w:r>
    </w:p>
    <w:p w14:paraId="12D40DAF" w14:textId="77777777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="Segoe UI Emoji" w:hAnsi="Segoe UI Emoji" w:cs="Segoe UI Emoji"/>
          <w:color w:val="000000"/>
          <w:szCs w:val="22"/>
          <w:shd w:val="clear" w:color="auto" w:fill="FFFFFF"/>
        </w:rPr>
        <w:t>👉</w:t>
      </w: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Tip: 5 gerichte contacten = vaak effectiever dan 20 algemene mails</w:t>
      </w:r>
    </w:p>
    <w:p w14:paraId="5486B424" w14:textId="77777777" w:rsidR="009861BA" w:rsidRDefault="009861BA" w:rsidP="009861BA">
      <w:pPr>
        <w:spacing w:line="276" w:lineRule="auto"/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</w:pPr>
    </w:p>
    <w:p w14:paraId="14985A7D" w14:textId="6D2A0D7C" w:rsidR="00596222" w:rsidRDefault="00596222" w:rsidP="009861BA">
      <w:pPr>
        <w:spacing w:line="276" w:lineRule="auto"/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</w:pPr>
      <w:r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Aanwezigheid pers: kort en efficiënt</w:t>
      </w:r>
    </w:p>
    <w:p w14:paraId="17709FD9" w14:textId="4510B280" w:rsidR="00596222" w:rsidRPr="00596222" w:rsidRDefault="00596222" w:rsidP="009D6660">
      <w:pPr>
        <w:pStyle w:val="Lijstalinea"/>
        <w:numPr>
          <w:ilvl w:val="0"/>
          <w:numId w:val="13"/>
        </w:numPr>
        <w:spacing w:line="276" w:lineRule="auto"/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</w:pPr>
      <w:r>
        <w:rPr>
          <w:rFonts w:asciiTheme="majorHAnsi" w:hAnsiTheme="majorHAnsi" w:cstheme="majorHAnsi"/>
          <w:color w:val="000000"/>
          <w:szCs w:val="22"/>
          <w:shd w:val="clear" w:color="auto" w:fill="FFFFFF"/>
        </w:rPr>
        <w:t>Journalisten hebben weinig tijd, zorg ervoor dat ze niet langer dan een uur ter plaatse moeten zijn</w:t>
      </w:r>
    </w:p>
    <w:p w14:paraId="0F0943DD" w14:textId="286F45FA" w:rsidR="00905C49" w:rsidRPr="00905C49" w:rsidRDefault="00905C49" w:rsidP="009D6660">
      <w:pPr>
        <w:pStyle w:val="Lijstalinea"/>
        <w:numPr>
          <w:ilvl w:val="0"/>
          <w:numId w:val="13"/>
        </w:numPr>
        <w:spacing w:line="276" w:lineRule="auto"/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</w:pPr>
      <w:r w:rsidRPr="00905C49">
        <w:rPr>
          <w:rFonts w:asciiTheme="majorHAnsi" w:hAnsiTheme="majorHAnsi" w:cstheme="majorHAnsi"/>
          <w:color w:val="000000"/>
          <w:szCs w:val="22"/>
          <w:shd w:val="clear" w:color="auto" w:fill="FFFFFF"/>
        </w:rPr>
        <w:t>Bij voorkeur in de v</w:t>
      </w:r>
      <w:r>
        <w:rPr>
          <w:rFonts w:asciiTheme="majorHAnsi" w:hAnsiTheme="majorHAnsi" w:cstheme="majorHAnsi"/>
          <w:color w:val="000000"/>
          <w:szCs w:val="22"/>
          <w:shd w:val="clear" w:color="auto" w:fill="FFFFFF"/>
        </w:rPr>
        <w:t>oormiddag (ten laatste om 11u) of tussen 13u30 en 15u. Liever niet op de middag.</w:t>
      </w:r>
    </w:p>
    <w:p w14:paraId="3F974951" w14:textId="5BB39CEF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Verstuur</w:t>
      </w:r>
      <w:r w:rsidR="00596222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 xml:space="preserve"> uitnodigingsmail</w:t>
      </w: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 xml:space="preserve"> op het juiste moment</w:t>
      </w:r>
    </w:p>
    <w:p w14:paraId="3F8E4F0E" w14:textId="7DF174D8" w:rsidR="009861BA" w:rsidRPr="009861BA" w:rsidRDefault="009861BA" w:rsidP="009D6660">
      <w:pPr>
        <w:numPr>
          <w:ilvl w:val="0"/>
          <w:numId w:val="6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Ideaal: </w:t>
      </w: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3 dagen vooraf</w:t>
      </w:r>
    </w:p>
    <w:p w14:paraId="4189901B" w14:textId="77777777" w:rsidR="009861BA" w:rsidRDefault="009861BA" w:rsidP="009861BA">
      <w:pPr>
        <w:spacing w:line="276" w:lineRule="auto"/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</w:pPr>
    </w:p>
    <w:p w14:paraId="3982AB39" w14:textId="2FCBF4A9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Maak je uitnodiging kort en concreet</w:t>
      </w:r>
    </w:p>
    <w:p w14:paraId="64EF6952" w14:textId="77777777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Journalisten scannen. Beantwoord meteen deze vragen:</w:t>
      </w:r>
    </w:p>
    <w:p w14:paraId="4FA850CB" w14:textId="77777777" w:rsidR="009861BA" w:rsidRPr="009861BA" w:rsidRDefault="009861BA" w:rsidP="009D6660">
      <w:pPr>
        <w:numPr>
          <w:ilvl w:val="0"/>
          <w:numId w:val="7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Wat gebeurt er?</w:t>
      </w: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(</w:t>
      </w:r>
      <w:proofErr w:type="gramStart"/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workshop</w:t>
      </w:r>
      <w:proofErr w:type="gramEnd"/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+ praktijkgedeelte)</w:t>
      </w:r>
    </w:p>
    <w:p w14:paraId="07306C11" w14:textId="77777777" w:rsidR="009861BA" w:rsidRPr="009861BA" w:rsidRDefault="009861BA" w:rsidP="009D6660">
      <w:pPr>
        <w:numPr>
          <w:ilvl w:val="0"/>
          <w:numId w:val="7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Waar en wanneer?</w:t>
      </w:r>
    </w:p>
    <w:p w14:paraId="67AE865D" w14:textId="77777777" w:rsidR="009861BA" w:rsidRPr="009861BA" w:rsidRDefault="009861BA" w:rsidP="009D6660">
      <w:pPr>
        <w:numPr>
          <w:ilvl w:val="0"/>
          <w:numId w:val="7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Waarom is dit relevant?</w:t>
      </w: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(</w:t>
      </w:r>
      <w:proofErr w:type="gramStart"/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complex</w:t>
      </w:r>
      <w:proofErr w:type="gramEnd"/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verkeer + veiligheid senioren)</w:t>
      </w:r>
    </w:p>
    <w:p w14:paraId="2D6594D9" w14:textId="77777777" w:rsidR="009861BA" w:rsidRPr="009861BA" w:rsidRDefault="009861BA" w:rsidP="009D6660">
      <w:pPr>
        <w:numPr>
          <w:ilvl w:val="0"/>
          <w:numId w:val="7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Is er beeld?</w:t>
      </w: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(</w:t>
      </w:r>
      <w:proofErr w:type="gramStart"/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fietsparcours</w:t>
      </w:r>
      <w:proofErr w:type="gramEnd"/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= grote meerwaarde)</w:t>
      </w:r>
    </w:p>
    <w:p w14:paraId="2D0C145C" w14:textId="77777777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="Segoe UI Emoji" w:hAnsi="Segoe UI Emoji" w:cs="Segoe UI Emoji"/>
          <w:color w:val="000000"/>
          <w:szCs w:val="22"/>
          <w:shd w:val="clear" w:color="auto" w:fill="FFFFFF"/>
        </w:rPr>
        <w:t>👉</w:t>
      </w: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Hou je mail maximaal 10 lijnen</w:t>
      </w:r>
    </w:p>
    <w:p w14:paraId="4375EADC" w14:textId="556A2F6D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</w:p>
    <w:p w14:paraId="1DBFC0CE" w14:textId="3F2C82BC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Benadruk de nieuwswaarde</w:t>
      </w:r>
    </w:p>
    <w:p w14:paraId="6054723B" w14:textId="77777777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Maak duidelijk waarom dit interessant is voor media:</w:t>
      </w:r>
    </w:p>
    <w:p w14:paraId="22AF21A5" w14:textId="77777777" w:rsidR="009861BA" w:rsidRPr="009861BA" w:rsidRDefault="009861BA" w:rsidP="009D6660">
      <w:pPr>
        <w:numPr>
          <w:ilvl w:val="0"/>
          <w:numId w:val="8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Verkeer wordt complexer</w:t>
      </w:r>
    </w:p>
    <w:p w14:paraId="33AA731C" w14:textId="77777777" w:rsidR="009861BA" w:rsidRPr="009861BA" w:rsidRDefault="009861BA" w:rsidP="009D6660">
      <w:pPr>
        <w:numPr>
          <w:ilvl w:val="0"/>
          <w:numId w:val="8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Senioren willen mobiel blijven</w:t>
      </w:r>
    </w:p>
    <w:p w14:paraId="2D0ECD8B" w14:textId="77777777" w:rsidR="009861BA" w:rsidRPr="009861BA" w:rsidRDefault="009861BA" w:rsidP="009D6660">
      <w:pPr>
        <w:numPr>
          <w:ilvl w:val="0"/>
          <w:numId w:val="8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Praktijkgedeelte met fiets (visueel + actie)</w:t>
      </w:r>
    </w:p>
    <w:p w14:paraId="2BF01534" w14:textId="77777777" w:rsidR="009861BA" w:rsidRPr="009861BA" w:rsidRDefault="009861BA" w:rsidP="009D6660">
      <w:pPr>
        <w:numPr>
          <w:ilvl w:val="0"/>
          <w:numId w:val="8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Lokale insteek (in hun gemeente, met hun inwoners)</w:t>
      </w:r>
    </w:p>
    <w:p w14:paraId="346A3F36" w14:textId="77777777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="Segoe UI Emoji" w:hAnsi="Segoe UI Emoji" w:cs="Segoe UI Emoji"/>
          <w:color w:val="000000"/>
          <w:szCs w:val="22"/>
          <w:shd w:val="clear" w:color="auto" w:fill="FFFFFF"/>
        </w:rPr>
        <w:t>👉</w:t>
      </w: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Concreet = sterker dan algemeen</w:t>
      </w:r>
    </w:p>
    <w:p w14:paraId="351FBD68" w14:textId="77777777" w:rsidR="009861BA" w:rsidRDefault="009861BA" w:rsidP="009861BA">
      <w:pPr>
        <w:spacing w:line="276" w:lineRule="auto"/>
        <w:rPr>
          <w:rFonts w:ascii="Segoe UI Emoji" w:hAnsi="Segoe UI Emoji" w:cs="Segoe UI Emoji"/>
          <w:b/>
          <w:bCs/>
          <w:color w:val="000000"/>
          <w:szCs w:val="22"/>
          <w:shd w:val="clear" w:color="auto" w:fill="FFFFFF"/>
        </w:rPr>
      </w:pPr>
    </w:p>
    <w:p w14:paraId="26575F36" w14:textId="227A8B0D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lastRenderedPageBreak/>
        <w:t>Zorg voor beelden</w:t>
      </w:r>
    </w:p>
    <w:p w14:paraId="00EC6EC4" w14:textId="0EBEF5B5" w:rsidR="009861BA" w:rsidRPr="009861BA" w:rsidRDefault="009861BA" w:rsidP="009D6660">
      <w:pPr>
        <w:numPr>
          <w:ilvl w:val="0"/>
          <w:numId w:val="9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Voorzie een </w:t>
      </w: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moment waarop deelnemers</w:t>
      </w:r>
      <w:r w:rsidR="00596222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 xml:space="preserve"> bv</w:t>
      </w: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 xml:space="preserve"> oefenen met de fiets</w:t>
      </w:r>
      <w:r w:rsidR="00905C49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 xml:space="preserve"> of een cursus volgen</w:t>
      </w:r>
      <w:r w:rsidR="00596222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 xml:space="preserve"> </w:t>
      </w:r>
    </w:p>
    <w:p w14:paraId="09620802" w14:textId="77777777" w:rsidR="009861BA" w:rsidRPr="009861BA" w:rsidRDefault="009861BA" w:rsidP="009D6660">
      <w:pPr>
        <w:numPr>
          <w:ilvl w:val="0"/>
          <w:numId w:val="9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Laat dit expliciet weten in je uitnodiging: → “Journalisten kunnen beelden maken tijdens het praktische fietsgedeelte”</w:t>
      </w:r>
    </w:p>
    <w:p w14:paraId="10D9EE0D" w14:textId="77777777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="Segoe UI Emoji" w:hAnsi="Segoe UI Emoji" w:cs="Segoe UI Emoji"/>
          <w:color w:val="000000"/>
          <w:szCs w:val="22"/>
          <w:shd w:val="clear" w:color="auto" w:fill="FFFFFF"/>
        </w:rPr>
        <w:t>👉</w:t>
      </w: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Zonder beeld = minder kans op publicatie</w:t>
      </w:r>
    </w:p>
    <w:p w14:paraId="138E25FB" w14:textId="76D1F7EF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</w:p>
    <w:p w14:paraId="4F53C152" w14:textId="1C74DA82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Voorzie quotes en</w:t>
      </w:r>
      <w:r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 xml:space="preserve"> duidelijke</w:t>
      </w: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 xml:space="preserve"> aanspreekpunten</w:t>
      </w:r>
    </w:p>
    <w:p w14:paraId="5B2C52A6" w14:textId="77777777" w:rsidR="009861BA" w:rsidRPr="009861BA" w:rsidRDefault="009861BA" w:rsidP="009D6660">
      <w:pPr>
        <w:numPr>
          <w:ilvl w:val="0"/>
          <w:numId w:val="10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Zorg dat iemand beschikbaar is voor korte uitleg: </w:t>
      </w:r>
    </w:p>
    <w:p w14:paraId="4E6B8305" w14:textId="77777777" w:rsidR="009861BA" w:rsidRPr="009861BA" w:rsidRDefault="009861BA" w:rsidP="009D6660">
      <w:pPr>
        <w:numPr>
          <w:ilvl w:val="1"/>
          <w:numId w:val="10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proofErr w:type="gramStart"/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schepen /</w:t>
      </w:r>
      <w:proofErr w:type="gramEnd"/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voorzitter</w:t>
      </w:r>
    </w:p>
    <w:p w14:paraId="0D8E330E" w14:textId="77777777" w:rsidR="009861BA" w:rsidRDefault="009861BA" w:rsidP="009D6660">
      <w:pPr>
        <w:numPr>
          <w:ilvl w:val="1"/>
          <w:numId w:val="10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proofErr w:type="gramStart"/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begeleider</w:t>
      </w:r>
      <w:proofErr w:type="gramEnd"/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VSV</w:t>
      </w:r>
    </w:p>
    <w:p w14:paraId="54DD5FB4" w14:textId="38E743E7" w:rsidR="00905C49" w:rsidRPr="009861BA" w:rsidRDefault="00905C49" w:rsidP="009D6660">
      <w:pPr>
        <w:numPr>
          <w:ilvl w:val="1"/>
          <w:numId w:val="10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>
        <w:rPr>
          <w:rFonts w:asciiTheme="majorHAnsi" w:hAnsiTheme="majorHAnsi" w:cstheme="majorHAnsi"/>
          <w:color w:val="000000"/>
          <w:szCs w:val="22"/>
          <w:shd w:val="clear" w:color="auto" w:fill="FFFFFF"/>
        </w:rPr>
        <w:t>Deelnemers</w:t>
      </w:r>
    </w:p>
    <w:p w14:paraId="23496A91" w14:textId="77777777" w:rsidR="009861BA" w:rsidRDefault="009861BA" w:rsidP="009D6660">
      <w:pPr>
        <w:numPr>
          <w:ilvl w:val="0"/>
          <w:numId w:val="10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Laat dit weten: → “Interviews mogelijk met …”</w:t>
      </w:r>
    </w:p>
    <w:p w14:paraId="4DFE8CA7" w14:textId="56C0D2DD" w:rsidR="00596222" w:rsidRPr="009861BA" w:rsidRDefault="00596222" w:rsidP="009D6660">
      <w:pPr>
        <w:numPr>
          <w:ilvl w:val="0"/>
          <w:numId w:val="10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>
        <w:rPr>
          <w:rFonts w:asciiTheme="majorHAnsi" w:hAnsiTheme="majorHAnsi" w:cstheme="majorHAnsi"/>
          <w:color w:val="000000"/>
          <w:szCs w:val="22"/>
          <w:shd w:val="clear" w:color="auto" w:fill="FFFFFF"/>
        </w:rPr>
        <w:t>Zorg ervoor dat er enkele deelnemers bereid zijn om pers te woord te staan en in beeld te komen. Spreek dat op voorhand af.</w:t>
      </w:r>
    </w:p>
    <w:p w14:paraId="528A0548" w14:textId="6DEA08C4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</w:p>
    <w:p w14:paraId="13F9755F" w14:textId="359FAAFD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Geef duidelijke praktische info</w:t>
      </w:r>
    </w:p>
    <w:p w14:paraId="64188BA9" w14:textId="77777777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Vermijd extra vragen van journalisten:</w:t>
      </w:r>
    </w:p>
    <w:p w14:paraId="1CB2BD8B" w14:textId="77777777" w:rsidR="009861BA" w:rsidRPr="009861BA" w:rsidRDefault="009861BA" w:rsidP="009D6660">
      <w:pPr>
        <w:numPr>
          <w:ilvl w:val="0"/>
          <w:numId w:val="11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Exact adres</w:t>
      </w:r>
    </w:p>
    <w:p w14:paraId="101E4D99" w14:textId="77777777" w:rsidR="009861BA" w:rsidRPr="009861BA" w:rsidRDefault="009861BA" w:rsidP="009D6660">
      <w:pPr>
        <w:numPr>
          <w:ilvl w:val="0"/>
          <w:numId w:val="11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proofErr w:type="spellStart"/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Startuur</w:t>
      </w:r>
      <w:proofErr w:type="spellEnd"/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(en best moment om langs te komen)</w:t>
      </w:r>
    </w:p>
    <w:p w14:paraId="7593A0B9" w14:textId="77777777" w:rsidR="009861BA" w:rsidRPr="009861BA" w:rsidRDefault="009861BA" w:rsidP="009D6660">
      <w:pPr>
        <w:numPr>
          <w:ilvl w:val="0"/>
          <w:numId w:val="11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Contactpersoon + gsm-nummer</w:t>
      </w:r>
    </w:p>
    <w:p w14:paraId="50302BC4" w14:textId="1B24D02F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</w:p>
    <w:p w14:paraId="630BE8D3" w14:textId="52A24264" w:rsidR="009861BA" w:rsidRPr="009861BA" w:rsidRDefault="009861BA" w:rsidP="009861BA">
      <w:pPr>
        <w:spacing w:line="276" w:lineRule="auto"/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 xml:space="preserve"> Verstuur nadien ook een persbericht</w:t>
      </w:r>
    </w:p>
    <w:p w14:paraId="5AEFD2B3" w14:textId="77777777" w:rsidR="009861BA" w:rsidRPr="009861BA" w:rsidRDefault="009861BA" w:rsidP="009D6660">
      <w:pPr>
        <w:numPr>
          <w:ilvl w:val="0"/>
          <w:numId w:val="12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Ook als niemand langskomt</w:t>
      </w:r>
    </w:p>
    <w:p w14:paraId="3D72F405" w14:textId="1537C31A" w:rsidR="009861BA" w:rsidRPr="009861BA" w:rsidRDefault="009861BA" w:rsidP="009D6660">
      <w:pPr>
        <w:numPr>
          <w:ilvl w:val="0"/>
          <w:numId w:val="12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Voeg </w:t>
      </w:r>
      <w:r w:rsidRPr="009861BA"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>foto + aantal deelnemers</w:t>
      </w: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toe</w:t>
      </w:r>
      <w:r w:rsidR="00905C49"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. </w:t>
      </w:r>
    </w:p>
    <w:p w14:paraId="7E08393B" w14:textId="77777777" w:rsidR="009861BA" w:rsidRPr="009861BA" w:rsidRDefault="009861BA" w:rsidP="009D6660">
      <w:pPr>
        <w:numPr>
          <w:ilvl w:val="0"/>
          <w:numId w:val="12"/>
        </w:num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 w:rsidRPr="009861BA">
        <w:rPr>
          <w:rFonts w:asciiTheme="majorHAnsi" w:hAnsiTheme="majorHAnsi" w:cstheme="majorHAnsi"/>
          <w:color w:val="000000"/>
          <w:szCs w:val="22"/>
          <w:shd w:val="clear" w:color="auto" w:fill="FFFFFF"/>
        </w:rPr>
        <w:t>Dit verhoogt kans op achteraf-publicatie</w:t>
      </w:r>
    </w:p>
    <w:p w14:paraId="415A2BEA" w14:textId="77777777" w:rsidR="009861BA" w:rsidRDefault="009861BA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</w:p>
    <w:p w14:paraId="1A2230B9" w14:textId="01B1CCE5" w:rsidR="00905C49" w:rsidRDefault="00905C49" w:rsidP="00905C49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>
        <w:rPr>
          <w:rFonts w:asciiTheme="majorHAnsi" w:hAnsiTheme="majorHAnsi" w:cstheme="majorHAnsi"/>
          <w:b/>
          <w:bCs/>
          <w:color w:val="000000"/>
          <w:szCs w:val="22"/>
          <w:shd w:val="clear" w:color="auto" w:fill="FFFFFF"/>
        </w:rPr>
        <w:t xml:space="preserve">Nog vragen? </w:t>
      </w:r>
      <w:r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Aarzel niet om de </w:t>
      </w:r>
      <w:hyperlink r:id="rId11" w:anchor="contacts" w:history="1">
        <w:r w:rsidRPr="00905C49">
          <w:rPr>
            <w:rStyle w:val="Hyperlink"/>
            <w:rFonts w:asciiTheme="majorHAnsi" w:hAnsiTheme="majorHAnsi" w:cstheme="majorHAnsi"/>
            <w:szCs w:val="22"/>
            <w:shd w:val="clear" w:color="auto" w:fill="FFFFFF"/>
          </w:rPr>
          <w:t>persdienst</w:t>
        </w:r>
      </w:hyperlink>
      <w:r>
        <w:rPr>
          <w:rFonts w:asciiTheme="majorHAnsi" w:hAnsiTheme="majorHAnsi" w:cstheme="majorHAnsi"/>
          <w:color w:val="000000"/>
          <w:szCs w:val="22"/>
          <w:shd w:val="clear" w:color="auto" w:fill="FFFFFF"/>
        </w:rPr>
        <w:t xml:space="preserve"> van de VSV te contacteren. We helpen je graag verder!</w:t>
      </w:r>
    </w:p>
    <w:p w14:paraId="42FF46AC" w14:textId="77777777" w:rsidR="00905C49" w:rsidRDefault="00905C49" w:rsidP="00905C49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</w:p>
    <w:p w14:paraId="00FFE0AE" w14:textId="65D29814" w:rsidR="00905C49" w:rsidRPr="00905C49" w:rsidRDefault="00905C49" w:rsidP="00905C49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  <w:r>
        <w:rPr>
          <w:rFonts w:asciiTheme="majorHAnsi" w:hAnsiTheme="majorHAnsi" w:cstheme="majorHAnsi"/>
          <w:color w:val="000000"/>
          <w:szCs w:val="22"/>
          <w:shd w:val="clear" w:color="auto" w:fill="FFFFFF"/>
        </w:rPr>
        <w:t>Veel succes</w:t>
      </w:r>
    </w:p>
    <w:p w14:paraId="7CEE52B1" w14:textId="77777777" w:rsidR="00905C49" w:rsidRDefault="00905C49" w:rsidP="00905C49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</w:p>
    <w:p w14:paraId="27590659" w14:textId="77777777" w:rsidR="00905C49" w:rsidRDefault="00905C49" w:rsidP="009861BA">
      <w:pPr>
        <w:spacing w:line="276" w:lineRule="auto"/>
        <w:rPr>
          <w:rFonts w:asciiTheme="majorHAnsi" w:hAnsiTheme="majorHAnsi" w:cstheme="majorHAnsi"/>
          <w:color w:val="000000"/>
          <w:szCs w:val="22"/>
          <w:shd w:val="clear" w:color="auto" w:fill="FFFFFF"/>
        </w:rPr>
      </w:pPr>
    </w:p>
    <w:sectPr w:rsidR="00905C49" w:rsidSect="006845E9">
      <w:headerReference w:type="default" r:id="rId12"/>
      <w:footerReference w:type="even" r:id="rId13"/>
      <w:footerReference w:type="default" r:id="rId14"/>
      <w:pgSz w:w="11906" w:h="16838"/>
      <w:pgMar w:top="1417" w:right="1417" w:bottom="1417" w:left="1417" w:header="1701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C06B4" w14:textId="77777777" w:rsidR="009D6660" w:rsidRDefault="009D6660" w:rsidP="006334B2">
      <w:r>
        <w:separator/>
      </w:r>
    </w:p>
  </w:endnote>
  <w:endnote w:type="continuationSeparator" w:id="0">
    <w:p w14:paraId="031C6576" w14:textId="77777777" w:rsidR="009D6660" w:rsidRDefault="009D6660" w:rsidP="00633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inanummer"/>
      </w:rPr>
      <w:id w:val="-348409034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6116E370" w14:textId="77777777" w:rsidR="00696847" w:rsidRDefault="00696847" w:rsidP="00466D22">
        <w:pPr>
          <w:pStyle w:val="Voettekst"/>
          <w:framePr w:wrap="none" w:vAnchor="text" w:hAnchor="margin" w:xAlign="right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end"/>
        </w:r>
      </w:p>
    </w:sdtContent>
  </w:sdt>
  <w:p w14:paraId="4620339B" w14:textId="77777777" w:rsidR="00696847" w:rsidRDefault="00696847" w:rsidP="00696847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4AD1E" w14:textId="77777777" w:rsidR="003D7038" w:rsidRDefault="003F2972" w:rsidP="00696847">
    <w:pPr>
      <w:pStyle w:val="Voettekst"/>
      <w:ind w:right="360"/>
      <w:rPr>
        <w:noProof/>
        <w:sz w:val="20"/>
        <w:szCs w:val="20"/>
      </w:rPr>
    </w:pPr>
    <w:r w:rsidRPr="00E80AD4">
      <w:rPr>
        <w:noProof/>
        <w:sz w:val="20"/>
        <w:szCs w:val="20"/>
      </w:rPr>
      <w:softHyphen/>
    </w:r>
    <w:r w:rsidRPr="00E80AD4">
      <w:rPr>
        <w:noProof/>
        <w:sz w:val="20"/>
        <w:szCs w:val="20"/>
      </w:rPr>
      <w:softHyphen/>
    </w:r>
  </w:p>
  <w:p w14:paraId="6132363B" w14:textId="77777777" w:rsidR="00696847" w:rsidRDefault="003D7038" w:rsidP="00696847">
    <w:pPr>
      <w:pStyle w:val="Voettekst"/>
      <w:ind w:right="360"/>
      <w:rPr>
        <w:noProof/>
        <w:sz w:val="20"/>
        <w:szCs w:val="20"/>
      </w:rPr>
    </w:pPr>
    <w:r>
      <w:rPr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56703" behindDoc="1" locked="0" layoutInCell="1" allowOverlap="1" wp14:anchorId="4C114007" wp14:editId="4CD22C60">
              <wp:simplePos x="0" y="0"/>
              <wp:positionH relativeFrom="column">
                <wp:posOffset>4126230</wp:posOffset>
              </wp:positionH>
              <wp:positionV relativeFrom="paragraph">
                <wp:posOffset>133350</wp:posOffset>
              </wp:positionV>
              <wp:extent cx="2171262" cy="329783"/>
              <wp:effectExtent l="0" t="0" r="635" b="635"/>
              <wp:wrapNone/>
              <wp:docPr id="1058710718" name="Groe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71262" cy="329783"/>
                        <a:chOff x="0" y="0"/>
                        <a:chExt cx="2171262" cy="329783"/>
                      </a:xfrm>
                    </wpg:grpSpPr>
                    <wpg:grpSp>
                      <wpg:cNvPr id="154825316" name="Groep 1"/>
                      <wpg:cNvGrpSpPr/>
                      <wpg:grpSpPr>
                        <a:xfrm>
                          <a:off x="0" y="0"/>
                          <a:ext cx="1169581" cy="329783"/>
                          <a:chOff x="0" y="0"/>
                          <a:chExt cx="2517819" cy="710284"/>
                        </a:xfrm>
                      </wpg:grpSpPr>
                      <wps:wsp>
                        <wps:cNvPr id="25" name="Rechthoek 25"/>
                        <wps:cNvSpPr/>
                        <wps:spPr>
                          <a:xfrm>
                            <a:off x="0" y="350874"/>
                            <a:ext cx="359410" cy="359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hthoek 27"/>
                        <wps:cNvSpPr/>
                        <wps:spPr>
                          <a:xfrm>
                            <a:off x="723014" y="350874"/>
                            <a:ext cx="359410" cy="359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hthoek 29"/>
                        <wps:cNvSpPr/>
                        <wps:spPr>
                          <a:xfrm>
                            <a:off x="1435395" y="350874"/>
                            <a:ext cx="359410" cy="359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echthoek 30"/>
                        <wps:cNvSpPr/>
                        <wps:spPr>
                          <a:xfrm>
                            <a:off x="2158409" y="350874"/>
                            <a:ext cx="359410" cy="359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Rechthoek 1"/>
                        <wps:cNvSpPr/>
                        <wps:spPr>
                          <a:xfrm>
                            <a:off x="361507" y="0"/>
                            <a:ext cx="359410" cy="359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hthoek 2"/>
                        <wps:cNvSpPr/>
                        <wps:spPr>
                          <a:xfrm>
                            <a:off x="1084521" y="0"/>
                            <a:ext cx="359410" cy="359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hthoek 3"/>
                        <wps:cNvSpPr/>
                        <wps:spPr>
                          <a:xfrm>
                            <a:off x="1796902" y="0"/>
                            <a:ext cx="359410" cy="359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1774110062" name="Groep 9"/>
                      <wpg:cNvGrpSpPr/>
                      <wpg:grpSpPr>
                        <a:xfrm>
                          <a:off x="1169232" y="0"/>
                          <a:ext cx="1002030" cy="328930"/>
                          <a:chOff x="0" y="0"/>
                          <a:chExt cx="1002368" cy="329219"/>
                        </a:xfrm>
                      </wpg:grpSpPr>
                      <wps:wsp>
                        <wps:cNvPr id="212790709" name="Rechthoek 3"/>
                        <wps:cNvSpPr/>
                        <wps:spPr>
                          <a:xfrm>
                            <a:off x="167098" y="162456"/>
                            <a:ext cx="166876" cy="16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7796914" name="Rechthoek 4"/>
                        <wps:cNvSpPr/>
                        <wps:spPr>
                          <a:xfrm>
                            <a:off x="501295" y="162456"/>
                            <a:ext cx="166876" cy="16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465552" name="Rechthoek 6"/>
                        <wps:cNvSpPr/>
                        <wps:spPr>
                          <a:xfrm>
                            <a:off x="0" y="0"/>
                            <a:ext cx="166876" cy="16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144603" name="Rechthoek 7"/>
                        <wps:cNvSpPr/>
                        <wps:spPr>
                          <a:xfrm>
                            <a:off x="334197" y="0"/>
                            <a:ext cx="166876" cy="16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0160562" name="Rechthoek 8"/>
                        <wps:cNvSpPr/>
                        <wps:spPr>
                          <a:xfrm>
                            <a:off x="668393" y="0"/>
                            <a:ext cx="166876" cy="16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4913474" name="Rechthoek 5"/>
                        <wps:cNvSpPr/>
                        <wps:spPr>
                          <a:xfrm>
                            <a:off x="835492" y="162456"/>
                            <a:ext cx="166876" cy="16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3B20341A" id="Groep 10" o:spid="_x0000_s1026" style="position:absolute;margin-left:324.9pt;margin-top:10.5pt;width:170.95pt;height:25.95pt;z-index:-251659777" coordsize="21712,3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">
              <v:group id="Groep 1" o:spid="_x0000_s1027" style="position:absolute;width:11695;height:3297" coordsize="25178,7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">
                <v:rect id="Rechthoek 25" o:spid="_x0000_s1028" style="position:absolute;top:3508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" fillcolor="red [3204]" stroked="f" strokeweight="1pt"/>
                <v:rect id="Rechthoek 27" o:spid="_x0000_s1029" style="position:absolute;left:7230;top:3508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" fillcolor="red [3204]" stroked="f" strokeweight="1pt"/>
                <v:rect id="Rechthoek 29" o:spid="_x0000_s1030" style="position:absolute;left:14353;top:3508;width:3595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" fillcolor="red [3204]" stroked="f" strokeweight="1pt"/>
                <v:rect id="Rechthoek 30" o:spid="_x0000_s1031" style="position:absolute;left:21584;top:3508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" fillcolor="red [3204]" stroked="f" strokeweight="1pt"/>
                <v:rect id="Rechthoek 1" o:spid="_x0000_s1032" style="position:absolute;left:3615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" fillcolor="red [3204]" stroked="f" strokeweight="1pt"/>
                <v:rect id="Rechthoek 2" o:spid="_x0000_s1033" style="position:absolute;left:10845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" fillcolor="red [3204]" stroked="f" strokeweight="1pt"/>
                <v:rect id="Rechthoek 3" o:spid="_x0000_s1034" style="position:absolute;left:17969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" fillcolor="red [3204]" stroked="f" strokeweight="1pt"/>
              </v:group>
              <v:group id="Groep 9" o:spid="_x0000_s1035" style="position:absolute;left:11692;width:10020;height:3289" coordsize="10023,3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">
                <v:rect id="Rechthoek 3" o:spid="_x0000_s1036" style="position:absolute;left:1670;top:1624;width:1669;height:1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" fillcolor="red [3204]" stroked="f" strokeweight="1pt"/>
                <v:rect id="Rechthoek 4" o:spid="_x0000_s1037" style="position:absolute;left:5012;top:1624;width:1669;height:1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" fillcolor="red [3204]" stroked="f" strokeweight="1pt"/>
                <v:rect id="Rechthoek 6" o:spid="_x0000_s1038" style="position:absolute;width:1668;height:1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" fillcolor="red [3204]" stroked="f" strokeweight="1pt"/>
                <v:rect id="Rechthoek 7" o:spid="_x0000_s1039" style="position:absolute;left:3341;width:1669;height:1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" fillcolor="red [3204]" stroked="f" strokeweight="1pt"/>
                <v:rect id="Rechthoek 8" o:spid="_x0000_s1040" style="position:absolute;left:6683;width:1669;height:1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" fillcolor="red [3204]" stroked="f" strokeweight="1pt"/>
                <v:rect id="Rechthoek 5" o:spid="_x0000_s1041" style="position:absolute;left:8354;top:1624;width:1669;height:1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" fillcolor="red [3204]" stroked="f" strokeweight="1pt"/>
              </v:group>
            </v:group>
          </w:pict>
        </mc:Fallback>
      </mc:AlternateContent>
    </w:r>
  </w:p>
  <w:p w14:paraId="5E576992" w14:textId="77777777" w:rsidR="003F2972" w:rsidRPr="00E80AD4" w:rsidRDefault="003D7038" w:rsidP="00696847">
    <w:pPr>
      <w:pStyle w:val="Voettekst"/>
      <w:ind w:right="360"/>
      <w:rPr>
        <w:noProof/>
        <w:sz w:val="20"/>
        <w:szCs w:val="20"/>
      </w:rPr>
    </w:pPr>
    <w:r w:rsidRPr="00E80AD4">
      <w:rPr>
        <w:noProof/>
        <w:sz w:val="20"/>
        <w:szCs w:val="20"/>
      </w:rPr>
      <w:drawing>
        <wp:anchor distT="0" distB="0" distL="114300" distR="114300" simplePos="0" relativeHeight="251654144" behindDoc="0" locked="0" layoutInCell="1" allowOverlap="1" wp14:anchorId="35FD44EE" wp14:editId="504A2112">
          <wp:simplePos x="0" y="0"/>
          <wp:positionH relativeFrom="column">
            <wp:posOffset>-28700</wp:posOffset>
          </wp:positionH>
          <wp:positionV relativeFrom="paragraph">
            <wp:posOffset>34290</wp:posOffset>
          </wp:positionV>
          <wp:extent cx="66675" cy="85090"/>
          <wp:effectExtent l="0" t="0" r="0" b="3810"/>
          <wp:wrapNone/>
          <wp:docPr id="8" name="Afbeelding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" cy="85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2972" w:rsidRPr="00E80AD4">
      <w:rPr>
        <w:noProof/>
        <w:sz w:val="20"/>
        <w:szCs w:val="20"/>
      </w:rPr>
      <w:t xml:space="preserve"> </w:t>
    </w:r>
    <w:r>
      <w:rPr>
        <w:noProof/>
        <w:sz w:val="20"/>
        <w:szCs w:val="20"/>
      </w:rPr>
      <w:t xml:space="preserve">  </w:t>
    </w:r>
    <w:r w:rsidR="003F2972" w:rsidRPr="00E80AD4">
      <w:rPr>
        <w:sz w:val="20"/>
        <w:szCs w:val="20"/>
      </w:rPr>
      <w:t xml:space="preserve">Stationsstraat 110, 2800 Mechelen </w:t>
    </w:r>
  </w:p>
  <w:sdt>
    <w:sdtPr>
      <w:rPr>
        <w:rStyle w:val="Paginanummer"/>
      </w:rPr>
      <w:id w:val="-528568258"/>
      <w:docPartObj>
        <w:docPartGallery w:val="Page Numbers (Bottom of Page)"/>
        <w:docPartUnique/>
      </w:docPartObj>
    </w:sdtPr>
    <w:sdtEndPr>
      <w:rPr>
        <w:rStyle w:val="Paginanummer"/>
        <w:color w:val="FFFFFF" w:themeColor="background1"/>
        <w:sz w:val="16"/>
        <w:szCs w:val="16"/>
      </w:rPr>
    </w:sdtEndPr>
    <w:sdtContent>
      <w:p w14:paraId="5A79F4B5" w14:textId="77777777" w:rsidR="003D7038" w:rsidRPr="003D7038" w:rsidRDefault="003D7038" w:rsidP="003D7038">
        <w:pPr>
          <w:pStyle w:val="Voettekst"/>
          <w:framePr w:wrap="none" w:vAnchor="text" w:hAnchor="page" w:x="11175" w:y="5"/>
          <w:rPr>
            <w:rStyle w:val="Paginanummer"/>
            <w:color w:val="FFFFFF" w:themeColor="background1"/>
            <w:sz w:val="16"/>
            <w:szCs w:val="16"/>
          </w:rPr>
        </w:pPr>
        <w:r w:rsidRPr="003D7038">
          <w:rPr>
            <w:rStyle w:val="Paginanummer"/>
            <w:color w:val="FFFFFF" w:themeColor="background1"/>
            <w:sz w:val="16"/>
            <w:szCs w:val="16"/>
          </w:rPr>
          <w:fldChar w:fldCharType="begin"/>
        </w:r>
        <w:r w:rsidRPr="003D7038">
          <w:rPr>
            <w:rStyle w:val="Paginanummer"/>
            <w:color w:val="FFFFFF" w:themeColor="background1"/>
            <w:sz w:val="16"/>
            <w:szCs w:val="16"/>
          </w:rPr>
          <w:instrText xml:space="preserve"> PAGE </w:instrText>
        </w:r>
        <w:r w:rsidRPr="003D7038">
          <w:rPr>
            <w:rStyle w:val="Paginanummer"/>
            <w:color w:val="FFFFFF" w:themeColor="background1"/>
            <w:sz w:val="16"/>
            <w:szCs w:val="16"/>
          </w:rPr>
          <w:fldChar w:fldCharType="separate"/>
        </w:r>
        <w:r w:rsidRPr="003D7038">
          <w:rPr>
            <w:rStyle w:val="Paginanummer"/>
            <w:noProof/>
            <w:color w:val="FFFFFF" w:themeColor="background1"/>
            <w:sz w:val="16"/>
            <w:szCs w:val="16"/>
          </w:rPr>
          <w:t>1</w:t>
        </w:r>
        <w:r w:rsidRPr="003D7038">
          <w:rPr>
            <w:rStyle w:val="Paginanummer"/>
            <w:color w:val="FFFFFF" w:themeColor="background1"/>
            <w:sz w:val="16"/>
            <w:szCs w:val="16"/>
          </w:rPr>
          <w:fldChar w:fldCharType="end"/>
        </w:r>
      </w:p>
    </w:sdtContent>
  </w:sdt>
  <w:p w14:paraId="13ADA876" w14:textId="77777777" w:rsidR="00430A3A" w:rsidRPr="00696847" w:rsidRDefault="00E80AD4" w:rsidP="00DF2CF1">
    <w:pPr>
      <w:pStyle w:val="Voettekst"/>
      <w:rPr>
        <w:sz w:val="20"/>
        <w:szCs w:val="20"/>
      </w:rPr>
    </w:pPr>
    <w:r w:rsidRPr="00E80AD4">
      <w:rPr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46E39BBC" wp14:editId="24DA603A">
          <wp:simplePos x="0" y="0"/>
          <wp:positionH relativeFrom="column">
            <wp:posOffset>1622425</wp:posOffset>
          </wp:positionH>
          <wp:positionV relativeFrom="paragraph">
            <wp:posOffset>45085</wp:posOffset>
          </wp:positionV>
          <wp:extent cx="91440" cy="91440"/>
          <wp:effectExtent l="0" t="0" r="0" b="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" cy="91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0AD4">
      <w:rPr>
        <w:noProof/>
        <w:sz w:val="20"/>
        <w:szCs w:val="20"/>
      </w:rPr>
      <w:drawing>
        <wp:anchor distT="0" distB="0" distL="114300" distR="114300" simplePos="0" relativeHeight="251656192" behindDoc="0" locked="0" layoutInCell="1" allowOverlap="1" wp14:anchorId="68AA5E3F" wp14:editId="6AEE742C">
          <wp:simplePos x="0" y="0"/>
          <wp:positionH relativeFrom="column">
            <wp:posOffset>795655</wp:posOffset>
          </wp:positionH>
          <wp:positionV relativeFrom="paragraph">
            <wp:posOffset>48260</wp:posOffset>
          </wp:positionV>
          <wp:extent cx="99060" cy="71120"/>
          <wp:effectExtent l="0" t="0" r="2540" b="508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" cy="71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2972" w:rsidRPr="00E80AD4">
      <w:rPr>
        <w:noProof/>
        <w:sz w:val="20"/>
        <w:szCs w:val="20"/>
      </w:rPr>
      <w:drawing>
        <wp:anchor distT="0" distB="0" distL="114300" distR="114300" simplePos="0" relativeHeight="251655168" behindDoc="0" locked="0" layoutInCell="1" allowOverlap="1" wp14:anchorId="58EB9B4B" wp14:editId="61B167E2">
          <wp:simplePos x="0" y="0"/>
          <wp:positionH relativeFrom="column">
            <wp:posOffset>-22860</wp:posOffset>
          </wp:positionH>
          <wp:positionV relativeFrom="paragraph">
            <wp:posOffset>33020</wp:posOffset>
          </wp:positionV>
          <wp:extent cx="86360" cy="86360"/>
          <wp:effectExtent l="0" t="0" r="2540" b="2540"/>
          <wp:wrapNone/>
          <wp:docPr id="9" name="Afbeelding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360" cy="86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2972" w:rsidRPr="00E80AD4">
      <w:rPr>
        <w:sz w:val="20"/>
        <w:szCs w:val="20"/>
      </w:rPr>
      <w:t xml:space="preserve">   015 44 65 50      info@vsv.be      www.vsv.be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5C452" w14:textId="77777777" w:rsidR="009D6660" w:rsidRDefault="009D6660" w:rsidP="006334B2">
      <w:r>
        <w:separator/>
      </w:r>
    </w:p>
  </w:footnote>
  <w:footnote w:type="continuationSeparator" w:id="0">
    <w:p w14:paraId="0E986F1A" w14:textId="77777777" w:rsidR="009D6660" w:rsidRDefault="009D6660" w:rsidP="00633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61864" w14:textId="77777777" w:rsidR="00243261" w:rsidRDefault="00243261">
    <w:pPr>
      <w:pStyle w:val="Koptekst"/>
    </w:pPr>
    <w:r>
      <w:rPr>
        <w:noProof/>
      </w:rPr>
      <w:drawing>
        <wp:anchor distT="0" distB="0" distL="114300" distR="114300" simplePos="0" relativeHeight="251648000" behindDoc="0" locked="0" layoutInCell="1" allowOverlap="1" wp14:anchorId="3E317CF8" wp14:editId="0B941C60">
          <wp:simplePos x="0" y="0"/>
          <wp:positionH relativeFrom="column">
            <wp:posOffset>-483235</wp:posOffset>
          </wp:positionH>
          <wp:positionV relativeFrom="paragraph">
            <wp:posOffset>-744393</wp:posOffset>
          </wp:positionV>
          <wp:extent cx="1337310" cy="588645"/>
          <wp:effectExtent l="0" t="0" r="0" b="0"/>
          <wp:wrapNone/>
          <wp:docPr id="16" name="Afbeelding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Afbeelding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7310" cy="588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629D61" w14:textId="77777777" w:rsidR="006334B2" w:rsidRDefault="006334B2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C2DCE"/>
    <w:multiLevelType w:val="multilevel"/>
    <w:tmpl w:val="0A163114"/>
    <w:styleLink w:val="VSV"/>
    <w:lvl w:ilvl="0">
      <w:start w:val="1"/>
      <w:numFmt w:val="bullet"/>
      <w:pStyle w:val="Lijstalinea"/>
      <w:lvlText w:val=""/>
      <w:lvlJc w:val="left"/>
      <w:pPr>
        <w:ind w:left="284" w:hanging="284"/>
      </w:pPr>
      <w:rPr>
        <w:rFonts w:ascii="Symbol" w:hAnsi="Symbol" w:hint="default"/>
        <w:color w:val="FF0000" w:themeColor="accent1"/>
      </w:rPr>
    </w:lvl>
    <w:lvl w:ilvl="1">
      <w:start w:val="1"/>
      <w:numFmt w:val="bullet"/>
      <w:lvlText w:val="o"/>
      <w:lvlJc w:val="left"/>
      <w:pPr>
        <w:ind w:left="567" w:hanging="283"/>
      </w:pPr>
      <w:rPr>
        <w:rFonts w:ascii="Courier New" w:hAnsi="Courier New" w:hint="default"/>
        <w:color w:val="FF0000" w:themeColor="accent1"/>
      </w:rPr>
    </w:lvl>
    <w:lvl w:ilvl="2">
      <w:start w:val="1"/>
      <w:numFmt w:val="bullet"/>
      <w:lvlText w:val=""/>
      <w:lvlJc w:val="left"/>
      <w:pPr>
        <w:ind w:left="851" w:hanging="284"/>
      </w:pPr>
      <w:rPr>
        <w:rFonts w:ascii="Wingdings" w:hAnsi="Wingdings" w:hint="default"/>
        <w:color w:val="FF0000" w:themeColor="accent1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FF0000" w:themeColor="accen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25851953"/>
    <w:multiLevelType w:val="multilevel"/>
    <w:tmpl w:val="947A8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85681C"/>
    <w:multiLevelType w:val="hybridMultilevel"/>
    <w:tmpl w:val="A7E68D6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165C2D"/>
    <w:multiLevelType w:val="multilevel"/>
    <w:tmpl w:val="F5FA0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57525E"/>
    <w:multiLevelType w:val="multilevel"/>
    <w:tmpl w:val="3B92B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304FB7"/>
    <w:multiLevelType w:val="multilevel"/>
    <w:tmpl w:val="A7A26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0356E5"/>
    <w:multiLevelType w:val="multilevel"/>
    <w:tmpl w:val="8E723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F33E4B"/>
    <w:multiLevelType w:val="multilevel"/>
    <w:tmpl w:val="0A163114"/>
    <w:numStyleLink w:val="VSV"/>
  </w:abstractNum>
  <w:abstractNum w:abstractNumId="8" w15:restartNumberingAfterBreak="0">
    <w:nsid w:val="69C56B00"/>
    <w:multiLevelType w:val="multilevel"/>
    <w:tmpl w:val="21BA3DBC"/>
    <w:styleLink w:val="Huidigelijst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BB4337E"/>
    <w:multiLevelType w:val="multilevel"/>
    <w:tmpl w:val="58DE9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A43280"/>
    <w:multiLevelType w:val="multilevel"/>
    <w:tmpl w:val="3D6EF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385B62"/>
    <w:multiLevelType w:val="multilevel"/>
    <w:tmpl w:val="EE862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075040"/>
    <w:multiLevelType w:val="multilevel"/>
    <w:tmpl w:val="0413001D"/>
    <w:styleLink w:val="Huidigelij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54255520">
    <w:abstractNumId w:val="8"/>
  </w:num>
  <w:num w:numId="2" w16cid:durableId="973678357">
    <w:abstractNumId w:val="12"/>
  </w:num>
  <w:num w:numId="3" w16cid:durableId="701171185">
    <w:abstractNumId w:val="0"/>
  </w:num>
  <w:num w:numId="4" w16cid:durableId="448820837">
    <w:abstractNumId w:val="7"/>
  </w:num>
  <w:num w:numId="5" w16cid:durableId="850682590">
    <w:abstractNumId w:val="4"/>
  </w:num>
  <w:num w:numId="6" w16cid:durableId="580288435">
    <w:abstractNumId w:val="1"/>
  </w:num>
  <w:num w:numId="7" w16cid:durableId="956524459">
    <w:abstractNumId w:val="3"/>
  </w:num>
  <w:num w:numId="8" w16cid:durableId="1446656315">
    <w:abstractNumId w:val="5"/>
  </w:num>
  <w:num w:numId="9" w16cid:durableId="1053428262">
    <w:abstractNumId w:val="6"/>
  </w:num>
  <w:num w:numId="10" w16cid:durableId="814956860">
    <w:abstractNumId w:val="10"/>
  </w:num>
  <w:num w:numId="11" w16cid:durableId="1973293055">
    <w:abstractNumId w:val="9"/>
  </w:num>
  <w:num w:numId="12" w16cid:durableId="2131506577">
    <w:abstractNumId w:val="11"/>
  </w:num>
  <w:num w:numId="13" w16cid:durableId="2101757971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984"/>
    <w:rsid w:val="00046C6F"/>
    <w:rsid w:val="0007079B"/>
    <w:rsid w:val="00094262"/>
    <w:rsid w:val="00122E59"/>
    <w:rsid w:val="00127FFE"/>
    <w:rsid w:val="00161C34"/>
    <w:rsid w:val="0017404E"/>
    <w:rsid w:val="00174753"/>
    <w:rsid w:val="0018632E"/>
    <w:rsid w:val="00193619"/>
    <w:rsid w:val="001B0E98"/>
    <w:rsid w:val="001D2C4A"/>
    <w:rsid w:val="00211BB3"/>
    <w:rsid w:val="00231A59"/>
    <w:rsid w:val="00243261"/>
    <w:rsid w:val="0028559A"/>
    <w:rsid w:val="002F6D85"/>
    <w:rsid w:val="00304239"/>
    <w:rsid w:val="00373CAE"/>
    <w:rsid w:val="003B5F09"/>
    <w:rsid w:val="003D7038"/>
    <w:rsid w:val="003E451B"/>
    <w:rsid w:val="003F2972"/>
    <w:rsid w:val="0041794A"/>
    <w:rsid w:val="00430A3A"/>
    <w:rsid w:val="00441168"/>
    <w:rsid w:val="004664EC"/>
    <w:rsid w:val="00496761"/>
    <w:rsid w:val="004D41D0"/>
    <w:rsid w:val="00504A05"/>
    <w:rsid w:val="0053269E"/>
    <w:rsid w:val="00596222"/>
    <w:rsid w:val="005E0FF2"/>
    <w:rsid w:val="005E5C04"/>
    <w:rsid w:val="0063275B"/>
    <w:rsid w:val="006334B2"/>
    <w:rsid w:val="006417D2"/>
    <w:rsid w:val="006426C2"/>
    <w:rsid w:val="00676F89"/>
    <w:rsid w:val="006845E9"/>
    <w:rsid w:val="00696847"/>
    <w:rsid w:val="006A2961"/>
    <w:rsid w:val="006B41C7"/>
    <w:rsid w:val="006C465C"/>
    <w:rsid w:val="00792B67"/>
    <w:rsid w:val="007A49D1"/>
    <w:rsid w:val="007D7FEE"/>
    <w:rsid w:val="00872298"/>
    <w:rsid w:val="008F6E97"/>
    <w:rsid w:val="00905C49"/>
    <w:rsid w:val="009418BD"/>
    <w:rsid w:val="009861BA"/>
    <w:rsid w:val="009B2BF2"/>
    <w:rsid w:val="009D6660"/>
    <w:rsid w:val="00A84E1E"/>
    <w:rsid w:val="00B762DF"/>
    <w:rsid w:val="00BD1FD5"/>
    <w:rsid w:val="00BF1733"/>
    <w:rsid w:val="00C22F33"/>
    <w:rsid w:val="00C32AA6"/>
    <w:rsid w:val="00C637AD"/>
    <w:rsid w:val="00C81C67"/>
    <w:rsid w:val="00CA482D"/>
    <w:rsid w:val="00CA5169"/>
    <w:rsid w:val="00D10BF4"/>
    <w:rsid w:val="00D8039B"/>
    <w:rsid w:val="00D83984"/>
    <w:rsid w:val="00DA03DB"/>
    <w:rsid w:val="00DD2089"/>
    <w:rsid w:val="00DF2CF1"/>
    <w:rsid w:val="00E617C9"/>
    <w:rsid w:val="00E80AD4"/>
    <w:rsid w:val="00E83196"/>
    <w:rsid w:val="00E842A3"/>
    <w:rsid w:val="00EE3B93"/>
    <w:rsid w:val="00F877C9"/>
    <w:rsid w:val="00FD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2917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22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83984"/>
    <w:rPr>
      <w:sz w:val="22"/>
    </w:rPr>
  </w:style>
  <w:style w:type="paragraph" w:styleId="Kop1">
    <w:name w:val="heading 1"/>
    <w:basedOn w:val="Standaard"/>
    <w:next w:val="Standaard"/>
    <w:link w:val="Kop1Char"/>
    <w:uiPriority w:val="9"/>
    <w:qFormat/>
    <w:rsid w:val="00046C6F"/>
    <w:pPr>
      <w:keepNext/>
      <w:keepLines/>
      <w:spacing w:before="360" w:after="240"/>
      <w:outlineLvl w:val="0"/>
    </w:pPr>
    <w:rPr>
      <w:rFonts w:asciiTheme="majorHAnsi" w:eastAsiaTheme="majorEastAsia" w:hAnsiTheme="majorHAnsi" w:cstheme="majorBidi"/>
      <w:b/>
      <w:color w:val="FF0000" w:themeColor="accent1"/>
      <w:sz w:val="36"/>
      <w:szCs w:val="32"/>
    </w:rPr>
  </w:style>
  <w:style w:type="paragraph" w:styleId="Kop2">
    <w:name w:val="heading 2"/>
    <w:next w:val="Standaard"/>
    <w:link w:val="Kop2Char"/>
    <w:uiPriority w:val="9"/>
    <w:unhideWhenUsed/>
    <w:qFormat/>
    <w:rsid w:val="00373CAE"/>
    <w:pPr>
      <w:keepNext/>
      <w:keepLines/>
      <w:spacing w:before="120" w:after="120"/>
      <w:outlineLvl w:val="1"/>
    </w:pPr>
    <w:rPr>
      <w:rFonts w:asciiTheme="majorHAnsi" w:eastAsiaTheme="majorEastAsia" w:hAnsiTheme="majorHAnsi" w:cstheme="majorBidi"/>
      <w:b/>
      <w:color w:val="FF6666" w:themeColor="accent1" w:themeTint="99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5E0FF2"/>
    <w:pPr>
      <w:keepNext/>
      <w:keepLines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B41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BF0000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B41C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7F0000" w:themeColor="accent1" w:themeShade="7F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46C6F"/>
    <w:rPr>
      <w:rFonts w:asciiTheme="majorHAnsi" w:eastAsiaTheme="majorEastAsia" w:hAnsiTheme="majorHAnsi" w:cstheme="majorBidi"/>
      <w:b/>
      <w:color w:val="FF0000" w:themeColor="accent1"/>
      <w:sz w:val="36"/>
      <w:szCs w:val="32"/>
    </w:rPr>
  </w:style>
  <w:style w:type="paragraph" w:styleId="Koptekst">
    <w:name w:val="header"/>
    <w:basedOn w:val="Standaard"/>
    <w:link w:val="KoptekstChar"/>
    <w:uiPriority w:val="99"/>
    <w:unhideWhenUsed/>
    <w:rsid w:val="006334B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6334B2"/>
  </w:style>
  <w:style w:type="paragraph" w:styleId="Voettekst">
    <w:name w:val="footer"/>
    <w:basedOn w:val="Standaard"/>
    <w:link w:val="VoettekstChar"/>
    <w:uiPriority w:val="99"/>
    <w:unhideWhenUsed/>
    <w:rsid w:val="00DF2CF1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DF2CF1"/>
    <w:rPr>
      <w:sz w:val="22"/>
    </w:rPr>
  </w:style>
  <w:style w:type="character" w:customStyle="1" w:styleId="Kop2Char">
    <w:name w:val="Kop 2 Char"/>
    <w:basedOn w:val="Standaardalinea-lettertype"/>
    <w:link w:val="Kop2"/>
    <w:uiPriority w:val="9"/>
    <w:rsid w:val="00373CAE"/>
    <w:rPr>
      <w:rFonts w:asciiTheme="majorHAnsi" w:eastAsiaTheme="majorEastAsia" w:hAnsiTheme="majorHAnsi" w:cstheme="majorBidi"/>
      <w:b/>
      <w:color w:val="FF6666" w:themeColor="accent1" w:themeTint="99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5E0FF2"/>
    <w:rPr>
      <w:rFonts w:asciiTheme="majorHAnsi" w:eastAsiaTheme="majorEastAsia" w:hAnsiTheme="majorHAnsi" w:cstheme="majorBidi"/>
      <w:b/>
      <w:color w:val="000000" w:themeColor="text1"/>
      <w:sz w:val="22"/>
    </w:rPr>
  </w:style>
  <w:style w:type="paragraph" w:styleId="Lijstalinea">
    <w:name w:val="List Paragraph"/>
    <w:basedOn w:val="Standaard"/>
    <w:uiPriority w:val="34"/>
    <w:qFormat/>
    <w:rsid w:val="0041794A"/>
    <w:pPr>
      <w:numPr>
        <w:numId w:val="4"/>
      </w:numPr>
      <w:contextualSpacing/>
    </w:pPr>
  </w:style>
  <w:style w:type="table" w:styleId="Tabelraster">
    <w:name w:val="Table Grid"/>
    <w:basedOn w:val="Standaardtabel"/>
    <w:uiPriority w:val="39"/>
    <w:rsid w:val="004179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astertabel1licht-Accent1">
    <w:name w:val="Grid Table 1 Light Accent 1"/>
    <w:basedOn w:val="Standaardtabel"/>
    <w:uiPriority w:val="46"/>
    <w:rsid w:val="0041794A"/>
    <w:tblPr>
      <w:tblStyleRowBandSize w:val="1"/>
      <w:tblStyleColBandSize w:val="1"/>
      <w:tblBorders>
        <w:top w:val="single" w:sz="4" w:space="0" w:color="FF9999" w:themeColor="accent1" w:themeTint="66"/>
        <w:left w:val="single" w:sz="4" w:space="0" w:color="FF9999" w:themeColor="accent1" w:themeTint="66"/>
        <w:bottom w:val="single" w:sz="4" w:space="0" w:color="FF9999" w:themeColor="accent1" w:themeTint="66"/>
        <w:right w:val="single" w:sz="4" w:space="0" w:color="FF9999" w:themeColor="accent1" w:themeTint="66"/>
        <w:insideH w:val="single" w:sz="4" w:space="0" w:color="FF9999" w:themeColor="accent1" w:themeTint="66"/>
        <w:insideV w:val="single" w:sz="4" w:space="0" w:color="FF9999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666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666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2-Accent1">
    <w:name w:val="Grid Table 2 Accent 1"/>
    <w:basedOn w:val="Standaardtabel"/>
    <w:uiPriority w:val="47"/>
    <w:rsid w:val="0041794A"/>
    <w:tblPr>
      <w:tblStyleRowBandSize w:val="1"/>
      <w:tblStyleColBandSize w:val="1"/>
      <w:tblBorders>
        <w:top w:val="single" w:sz="2" w:space="0" w:color="FF6666" w:themeColor="accent1" w:themeTint="99"/>
        <w:bottom w:val="single" w:sz="2" w:space="0" w:color="FF6666" w:themeColor="accent1" w:themeTint="99"/>
        <w:insideH w:val="single" w:sz="2" w:space="0" w:color="FF6666" w:themeColor="accent1" w:themeTint="99"/>
        <w:insideV w:val="single" w:sz="2" w:space="0" w:color="FF6666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6666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6666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1" w:themeFillTint="33"/>
      </w:tcPr>
    </w:tblStylePr>
    <w:tblStylePr w:type="band1Horz">
      <w:tblPr/>
      <w:tcPr>
        <w:shd w:val="clear" w:color="auto" w:fill="FFCCCC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41794A"/>
    <w:tblPr>
      <w:tblStyleRowBandSize w:val="1"/>
      <w:tblStyleColBandSize w:val="1"/>
      <w:tblBorders>
        <w:top w:val="single" w:sz="4" w:space="0" w:color="FF6666" w:themeColor="accent1" w:themeTint="99"/>
        <w:left w:val="single" w:sz="4" w:space="0" w:color="FF6666" w:themeColor="accent1" w:themeTint="99"/>
        <w:bottom w:val="single" w:sz="4" w:space="0" w:color="FF6666" w:themeColor="accent1" w:themeTint="99"/>
        <w:right w:val="single" w:sz="4" w:space="0" w:color="FF6666" w:themeColor="accent1" w:themeTint="99"/>
        <w:insideH w:val="single" w:sz="4" w:space="0" w:color="FF6666" w:themeColor="accent1" w:themeTint="99"/>
        <w:insideV w:val="single" w:sz="4" w:space="0" w:color="FF666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0000" w:themeColor="accent1"/>
          <w:left w:val="single" w:sz="4" w:space="0" w:color="FF0000" w:themeColor="accent1"/>
          <w:bottom w:val="single" w:sz="4" w:space="0" w:color="FF0000" w:themeColor="accent1"/>
          <w:right w:val="single" w:sz="4" w:space="0" w:color="FF0000" w:themeColor="accent1"/>
          <w:insideH w:val="nil"/>
          <w:insideV w:val="nil"/>
        </w:tcBorders>
        <w:shd w:val="clear" w:color="auto" w:fill="FF0000" w:themeFill="accent1"/>
      </w:tcPr>
    </w:tblStylePr>
    <w:tblStylePr w:type="lastRow">
      <w:rPr>
        <w:b/>
        <w:bCs/>
      </w:rPr>
      <w:tblPr/>
      <w:tcPr>
        <w:tcBorders>
          <w:top w:val="double" w:sz="4" w:space="0" w:color="FF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1" w:themeFillTint="33"/>
      </w:tcPr>
    </w:tblStylePr>
    <w:tblStylePr w:type="band1Horz">
      <w:tblPr/>
      <w:tcPr>
        <w:shd w:val="clear" w:color="auto" w:fill="FFCCCC" w:themeFill="accent1" w:themeFillTint="33"/>
      </w:tcPr>
    </w:tblStylePr>
  </w:style>
  <w:style w:type="table" w:styleId="Rastertabel5donker-Accent5">
    <w:name w:val="Grid Table 5 Dark Accent 5"/>
    <w:basedOn w:val="Standaardtabel"/>
    <w:uiPriority w:val="50"/>
    <w:rsid w:val="0041794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E0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366A7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366A7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366A7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366A7" w:themeFill="accent5"/>
      </w:tcPr>
    </w:tblStylePr>
    <w:tblStylePr w:type="band1Vert">
      <w:tblPr/>
      <w:tcPr>
        <w:shd w:val="clear" w:color="auto" w:fill="D3C1DB" w:themeFill="accent5" w:themeFillTint="66"/>
      </w:tcPr>
    </w:tblStylePr>
    <w:tblStylePr w:type="band1Horz">
      <w:tblPr/>
      <w:tcPr>
        <w:shd w:val="clear" w:color="auto" w:fill="D3C1DB" w:themeFill="accent5" w:themeFillTint="66"/>
      </w:tcPr>
    </w:tblStylePr>
  </w:style>
  <w:style w:type="table" w:styleId="Rastertabel5donker-Accent1">
    <w:name w:val="Grid Table 5 Dark Accent 1"/>
    <w:basedOn w:val="Standaardtabel"/>
    <w:uiPriority w:val="50"/>
    <w:rsid w:val="0041794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CCCC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000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000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00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0000" w:themeFill="accent1"/>
      </w:tcPr>
    </w:tblStylePr>
    <w:tblStylePr w:type="band1Vert">
      <w:tblPr/>
      <w:tcPr>
        <w:shd w:val="clear" w:color="auto" w:fill="FF9999" w:themeFill="accent1" w:themeFillTint="66"/>
      </w:tcPr>
    </w:tblStylePr>
    <w:tblStylePr w:type="band1Horz">
      <w:tblPr/>
      <w:tcPr>
        <w:shd w:val="clear" w:color="auto" w:fill="FF9999" w:themeFill="accent1" w:themeFillTint="66"/>
      </w:tcPr>
    </w:tblStylePr>
  </w:style>
  <w:style w:type="character" w:styleId="Hyperlink">
    <w:name w:val="Hyperlink"/>
    <w:basedOn w:val="Standaardalinea-lettertype"/>
    <w:uiPriority w:val="99"/>
    <w:unhideWhenUsed/>
    <w:rsid w:val="0053269E"/>
    <w:rPr>
      <w:color w:val="33368B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3269E"/>
    <w:rPr>
      <w:color w:val="605E5C"/>
      <w:shd w:val="clear" w:color="auto" w:fill="E1DFDD"/>
    </w:rPr>
  </w:style>
  <w:style w:type="paragraph" w:styleId="Kopvaninhoudsopgave">
    <w:name w:val="TOC Heading"/>
    <w:next w:val="Standaard"/>
    <w:uiPriority w:val="39"/>
    <w:unhideWhenUsed/>
    <w:qFormat/>
    <w:rsid w:val="0018632E"/>
    <w:pPr>
      <w:spacing w:after="120" w:line="276" w:lineRule="auto"/>
    </w:pPr>
    <w:rPr>
      <w:rFonts w:asciiTheme="majorHAnsi" w:eastAsiaTheme="majorEastAsia" w:hAnsiTheme="majorHAnsi" w:cstheme="majorBidi"/>
      <w:b/>
      <w:bCs/>
      <w:color w:val="FF0000" w:themeColor="accent1"/>
      <w:sz w:val="36"/>
      <w:szCs w:val="28"/>
      <w:lang w:eastAsia="nl-NL"/>
    </w:rPr>
  </w:style>
  <w:style w:type="paragraph" w:styleId="Inhopg3">
    <w:name w:val="toc 3"/>
    <w:basedOn w:val="Standaard"/>
    <w:next w:val="Standaard"/>
    <w:autoRedefine/>
    <w:uiPriority w:val="39"/>
    <w:unhideWhenUsed/>
    <w:rsid w:val="00211BB3"/>
    <w:pPr>
      <w:ind w:left="440"/>
    </w:pPr>
    <w:rPr>
      <w:rFonts w:cstheme="minorHAnsi"/>
      <w:sz w:val="28"/>
      <w:szCs w:val="20"/>
      <w:shd w:val="clear" w:color="auto" w:fill="FFFFFF"/>
    </w:rPr>
  </w:style>
  <w:style w:type="character" w:styleId="Paginanummer">
    <w:name w:val="page number"/>
    <w:basedOn w:val="Standaardalinea-lettertype"/>
    <w:uiPriority w:val="99"/>
    <w:semiHidden/>
    <w:unhideWhenUsed/>
    <w:rsid w:val="00696847"/>
  </w:style>
  <w:style w:type="table" w:styleId="Lijsttabel6kleurrijk-Accent1">
    <w:name w:val="List Table 6 Colorful Accent 1"/>
    <w:basedOn w:val="Standaardtabel"/>
    <w:uiPriority w:val="51"/>
    <w:rsid w:val="00EE3B93"/>
    <w:rPr>
      <w:color w:val="BF0000" w:themeColor="accent1" w:themeShade="BF"/>
    </w:rPr>
    <w:tblPr>
      <w:tblStyleRowBandSize w:val="1"/>
      <w:tblStyleColBandSize w:val="1"/>
      <w:tblBorders>
        <w:top w:val="single" w:sz="4" w:space="0" w:color="FF0000" w:themeColor="accent1"/>
        <w:bottom w:val="single" w:sz="4" w:space="0" w:color="FF0000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F000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F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1" w:themeFillTint="33"/>
      </w:tcPr>
    </w:tblStylePr>
    <w:tblStylePr w:type="band1Horz">
      <w:tblPr/>
      <w:tcPr>
        <w:shd w:val="clear" w:color="auto" w:fill="FFCCCC" w:themeFill="accent1" w:themeFillTint="33"/>
      </w:tcPr>
    </w:tblStylePr>
  </w:style>
  <w:style w:type="table" w:customStyle="1" w:styleId="VSVTabel">
    <w:name w:val="VSV Tabel"/>
    <w:basedOn w:val="Rastertabel4-Accent1"/>
    <w:uiPriority w:val="99"/>
    <w:rsid w:val="00696847"/>
    <w:tblPr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dashSmallGap" w:sz="4" w:space="0" w:color="FF0000" w:themeColor="accent1"/>
        <w:insideV w:val="dashSmallGap" w:sz="4" w:space="0" w:color="FF0000" w:themeColor="accent1"/>
      </w:tblBorders>
    </w:tblPr>
    <w:tcPr>
      <w:vAlign w:val="center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0000" w:themeColor="accent1"/>
          <w:left w:val="single" w:sz="4" w:space="0" w:color="FF0000" w:themeColor="accent1"/>
          <w:bottom w:val="single" w:sz="4" w:space="0" w:color="FF0000" w:themeColor="accent1"/>
          <w:right w:val="single" w:sz="4" w:space="0" w:color="FF0000" w:themeColor="accent1"/>
          <w:insideH w:val="nil"/>
          <w:insideV w:val="nil"/>
        </w:tcBorders>
        <w:shd w:val="clear" w:color="auto" w:fill="FF0000" w:themeFill="accent1"/>
      </w:tcPr>
    </w:tblStylePr>
    <w:tblStylePr w:type="lastRow">
      <w:rPr>
        <w:b/>
        <w:bCs/>
      </w:rPr>
      <w:tblPr/>
      <w:tcPr>
        <w:tcBorders>
          <w:top w:val="double" w:sz="4" w:space="0" w:color="FF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1" w:themeFillTint="33"/>
      </w:tcPr>
    </w:tblStylePr>
    <w:tblStylePr w:type="band1Horz">
      <w:tblPr/>
      <w:tcPr>
        <w:shd w:val="clear" w:color="auto" w:fill="FFCCCC" w:themeFill="accent1" w:themeFillTint="33"/>
      </w:tcPr>
    </w:tblStylePr>
  </w:style>
  <w:style w:type="paragraph" w:styleId="Inhopg1">
    <w:name w:val="toc 1"/>
    <w:basedOn w:val="Standaard"/>
    <w:next w:val="Standaard"/>
    <w:autoRedefine/>
    <w:uiPriority w:val="39"/>
    <w:unhideWhenUsed/>
    <w:rsid w:val="00211BB3"/>
    <w:rPr>
      <w:rFonts w:cstheme="minorHAnsi"/>
      <w:b/>
      <w:bCs/>
      <w:iCs/>
      <w:sz w:val="28"/>
    </w:rPr>
  </w:style>
  <w:style w:type="paragraph" w:styleId="Inhopg2">
    <w:name w:val="toc 2"/>
    <w:basedOn w:val="Standaard"/>
    <w:next w:val="Standaard"/>
    <w:autoRedefine/>
    <w:uiPriority w:val="39"/>
    <w:unhideWhenUsed/>
    <w:rsid w:val="00211BB3"/>
    <w:pPr>
      <w:ind w:left="220"/>
    </w:pPr>
    <w:rPr>
      <w:rFonts w:cstheme="minorHAnsi"/>
      <w:bCs/>
      <w:sz w:val="28"/>
      <w:szCs w:val="22"/>
    </w:rPr>
  </w:style>
  <w:style w:type="numbering" w:customStyle="1" w:styleId="VSV">
    <w:name w:val="VSV"/>
    <w:uiPriority w:val="99"/>
    <w:rsid w:val="004664EC"/>
    <w:pPr>
      <w:numPr>
        <w:numId w:val="3"/>
      </w:numPr>
    </w:pPr>
  </w:style>
  <w:style w:type="numbering" w:customStyle="1" w:styleId="Huidigelijst1">
    <w:name w:val="Huidige lijst1"/>
    <w:uiPriority w:val="99"/>
    <w:rsid w:val="006845E9"/>
    <w:pPr>
      <w:numPr>
        <w:numId w:val="1"/>
      </w:numPr>
    </w:pPr>
  </w:style>
  <w:style w:type="numbering" w:customStyle="1" w:styleId="Huidigelijst2">
    <w:name w:val="Huidige lijst2"/>
    <w:uiPriority w:val="99"/>
    <w:rsid w:val="006845E9"/>
    <w:pPr>
      <w:numPr>
        <w:numId w:val="2"/>
      </w:numPr>
    </w:pPr>
  </w:style>
  <w:style w:type="paragraph" w:styleId="Titel">
    <w:name w:val="Title"/>
    <w:next w:val="Standaard"/>
    <w:link w:val="TitelChar"/>
    <w:uiPriority w:val="10"/>
    <w:qFormat/>
    <w:rsid w:val="005E0FF2"/>
    <w:pPr>
      <w:spacing w:before="240" w:after="240"/>
      <w:contextualSpacing/>
    </w:pPr>
    <w:rPr>
      <w:rFonts w:asciiTheme="majorHAnsi" w:eastAsiaTheme="majorEastAsia" w:hAnsiTheme="majorHAnsi" w:cstheme="majorBidi"/>
      <w:b/>
      <w:color w:val="FF0000" w:themeColor="accent1"/>
      <w:spacing w:val="-10"/>
      <w:kern w:val="28"/>
      <w:sz w:val="3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E0FF2"/>
    <w:rPr>
      <w:rFonts w:asciiTheme="majorHAnsi" w:eastAsiaTheme="majorEastAsia" w:hAnsiTheme="majorHAnsi" w:cstheme="majorBidi"/>
      <w:b/>
      <w:color w:val="FF0000" w:themeColor="accent1"/>
      <w:spacing w:val="-10"/>
      <w:kern w:val="28"/>
      <w:sz w:val="36"/>
      <w:szCs w:val="56"/>
    </w:rPr>
  </w:style>
  <w:style w:type="paragraph" w:customStyle="1" w:styleId="Titel2">
    <w:name w:val="Titel 2"/>
    <w:uiPriority w:val="10"/>
    <w:qFormat/>
    <w:rsid w:val="00373CAE"/>
    <w:pPr>
      <w:spacing w:before="120" w:after="120"/>
    </w:pPr>
    <w:rPr>
      <w:rFonts w:asciiTheme="majorHAnsi" w:eastAsiaTheme="majorEastAsia" w:hAnsiTheme="majorHAnsi" w:cstheme="majorBidi"/>
      <w:b/>
      <w:color w:val="FF6666" w:themeColor="accent1" w:themeTint="99"/>
      <w:spacing w:val="-10"/>
      <w:kern w:val="28"/>
      <w:sz w:val="28"/>
      <w:szCs w:val="56"/>
    </w:rPr>
  </w:style>
  <w:style w:type="paragraph" w:customStyle="1" w:styleId="Titel3">
    <w:name w:val="Titel 3"/>
    <w:basedOn w:val="Standaard"/>
    <w:uiPriority w:val="10"/>
    <w:qFormat/>
    <w:rsid w:val="005E0FF2"/>
    <w:pPr>
      <w:spacing w:line="360" w:lineRule="auto"/>
    </w:pPr>
    <w:rPr>
      <w:b/>
      <w:color w:val="000000" w:themeColor="text1"/>
      <w:shd w:val="clear" w:color="auto" w:fill="FFFFFF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B41C7"/>
    <w:rPr>
      <w:rFonts w:asciiTheme="majorHAnsi" w:eastAsiaTheme="majorEastAsia" w:hAnsiTheme="majorHAnsi" w:cstheme="majorBidi"/>
      <w:i/>
      <w:iCs/>
      <w:color w:val="BF0000" w:themeColor="accent1" w:themeShade="BF"/>
      <w:sz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B41C7"/>
    <w:rPr>
      <w:rFonts w:asciiTheme="majorHAnsi" w:eastAsiaTheme="majorEastAsia" w:hAnsiTheme="majorHAnsi" w:cstheme="majorBidi"/>
      <w:color w:val="7F0000" w:themeColor="accent1" w:themeShade="7F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laamse-stichting-verkeerskunde.prezly.com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emf"/><Relationship Id="rId4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VSV">
      <a:dk1>
        <a:srgbClr val="000000"/>
      </a:dk1>
      <a:lt1>
        <a:srgbClr val="FFFFFF"/>
      </a:lt1>
      <a:dk2>
        <a:srgbClr val="010000"/>
      </a:dk2>
      <a:lt2>
        <a:srgbClr val="E7E6E6"/>
      </a:lt2>
      <a:accent1>
        <a:srgbClr val="FF0000"/>
      </a:accent1>
      <a:accent2>
        <a:srgbClr val="20BA74"/>
      </a:accent2>
      <a:accent3>
        <a:srgbClr val="1165C5"/>
      </a:accent3>
      <a:accent4>
        <a:srgbClr val="DAD1E7"/>
      </a:accent4>
      <a:accent5>
        <a:srgbClr val="9366A7"/>
      </a:accent5>
      <a:accent6>
        <a:srgbClr val="A7D5F1"/>
      </a:accent6>
      <a:hlink>
        <a:srgbClr val="33368B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4143a4e-9fe9-4680-a59b-8ab9d3686f45"/>
    <lcf76f155ced4ddcb4097134ff3c332f xmlns="9442de9f-859b-4c97-929e-e6592a0b715d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2012A5A8DD1A45867C75F57AAD0A61" ma:contentTypeVersion="16" ma:contentTypeDescription="Een nieuw document maken." ma:contentTypeScope="" ma:versionID="2fb8f6bff6862dba3834ceb9e148d673">
  <xsd:schema xmlns:xsd="http://www.w3.org/2001/XMLSchema" xmlns:xs="http://www.w3.org/2001/XMLSchema" xmlns:p="http://schemas.microsoft.com/office/2006/metadata/properties" xmlns:ns2="9442de9f-859b-4c97-929e-e6592a0b715d" xmlns:ns3="e20ba281-a004-4f56-a297-04e252a55fc0" xmlns:ns4="44143a4e-9fe9-4680-a59b-8ab9d3686f45" targetNamespace="http://schemas.microsoft.com/office/2006/metadata/properties" ma:root="true" ma:fieldsID="96127dbd8588ab63da4ac8dc6b016dd8" ns2:_="" ns3:_="" ns4:_="">
    <xsd:import namespace="9442de9f-859b-4c97-929e-e6592a0b715d"/>
    <xsd:import namespace="e20ba281-a004-4f56-a297-04e252a55fc0"/>
    <xsd:import namespace="44143a4e-9fe9-4680-a59b-8ab9d3686f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42de9f-859b-4c97-929e-e6592a0b71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75dbefeb-a213-4d69-9c01-03f483e432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ba281-a004-4f56-a297-04e252a55fc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43a4e-9fe9-4680-a59b-8ab9d3686f4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37f806-25e3-44a9-bff2-832bb5eaa9f7}" ma:internalName="TaxCatchAll" ma:showField="CatchAllData" ma:web="e20ba281-a004-4f56-a297-04e252a55f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A6A183-CBD4-4475-B7F3-A091FF3090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45C6A4-41A1-504D-832C-31C4AECB09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4A529F-46CC-40E2-BBAD-1D96D3B2DC34}">
  <ds:schemaRefs>
    <ds:schemaRef ds:uri="http://schemas.microsoft.com/office/2006/metadata/properties"/>
    <ds:schemaRef ds:uri="http://schemas.microsoft.com/office/infopath/2007/PartnerControls"/>
    <ds:schemaRef ds:uri="44143a4e-9fe9-4680-a59b-8ab9d3686f45"/>
    <ds:schemaRef ds:uri="9442de9f-859b-4c97-929e-e6592a0b715d"/>
  </ds:schemaRefs>
</ds:datastoreItem>
</file>

<file path=customXml/itemProps4.xml><?xml version="1.0" encoding="utf-8"?>
<ds:datastoreItem xmlns:ds="http://schemas.openxmlformats.org/officeDocument/2006/customXml" ds:itemID="{575AE3BA-4595-4434-B98F-4FF93688BA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42de9f-859b-4c97-929e-e6592a0b715d"/>
    <ds:schemaRef ds:uri="e20ba281-a004-4f56-a297-04e252a55fc0"/>
    <ds:schemaRef ds:uri="44143a4e-9fe9-4680-a59b-8ab9d3686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Sjabloon Word staand</Template>
  <TotalTime>0</TotalTime>
  <Pages>2</Pages>
  <Words>416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Line Franken</dc:creator>
  <cp:keywords/>
  <dc:description/>
  <cp:lastModifiedBy>Steve D'Hulster</cp:lastModifiedBy>
  <cp:revision>2</cp:revision>
  <dcterms:created xsi:type="dcterms:W3CDTF">2026-07-14T08:31:00Z</dcterms:created>
  <dcterms:modified xsi:type="dcterms:W3CDTF">2026-07-14T08:31:00Z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0x0101004E2012A5A8DD1A45867C75F57AAD0A61</vt:lpwstr>
  </property>
</Properties>
</file>